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39A" w:rsidRDefault="00F9039A" w:rsidP="007147ED">
      <w:pPr>
        <w:jc w:val="center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ФЕДЕРАЛЬНОЕ КАЗНАЧЕЙСТВО</w:t>
      </w:r>
    </w:p>
    <w:p w:rsidR="00F9039A" w:rsidRDefault="00F9039A" w:rsidP="007147ED">
      <w:pPr>
        <w:jc w:val="center"/>
        <w:rPr>
          <w:color w:val="0000FF"/>
          <w:sz w:val="22"/>
          <w:szCs w:val="22"/>
        </w:rPr>
      </w:pPr>
    </w:p>
    <w:p w:rsidR="00F9039A" w:rsidRDefault="00F9039A" w:rsidP="007147ED">
      <w:pPr>
        <w:jc w:val="center"/>
        <w:rPr>
          <w:b/>
          <w:bCs/>
          <w:color w:val="0000FF"/>
          <w:spacing w:val="24"/>
          <w:sz w:val="32"/>
          <w:szCs w:val="32"/>
        </w:rPr>
      </w:pPr>
      <w:r>
        <w:rPr>
          <w:b/>
          <w:bCs/>
          <w:color w:val="0000FF"/>
          <w:spacing w:val="24"/>
          <w:sz w:val="32"/>
          <w:szCs w:val="32"/>
        </w:rPr>
        <w:t>УПРАВЛЕНИЕ ФЕДЕРАЛЬНОГО КАЗНАЧЕЙСТВА</w:t>
      </w:r>
    </w:p>
    <w:p w:rsidR="00F9039A" w:rsidRDefault="00F9039A" w:rsidP="007147ED">
      <w:pPr>
        <w:jc w:val="center"/>
        <w:rPr>
          <w:b/>
          <w:bCs/>
          <w:color w:val="0000FF"/>
          <w:spacing w:val="24"/>
          <w:sz w:val="32"/>
          <w:szCs w:val="32"/>
        </w:rPr>
      </w:pPr>
      <w:r>
        <w:rPr>
          <w:b/>
          <w:bCs/>
          <w:color w:val="0000FF"/>
          <w:spacing w:val="24"/>
          <w:sz w:val="32"/>
          <w:szCs w:val="32"/>
        </w:rPr>
        <w:t>ПО РЕСПУБЛИКЕ ИНГУШЕТИЯ</w:t>
      </w:r>
    </w:p>
    <w:p w:rsidR="00F9039A" w:rsidRDefault="00F9039A" w:rsidP="007147ED">
      <w:pPr>
        <w:jc w:val="center"/>
        <w:rPr>
          <w:color w:val="0000FF"/>
          <w:sz w:val="26"/>
          <w:szCs w:val="26"/>
        </w:rPr>
      </w:pPr>
      <w:r>
        <w:rPr>
          <w:color w:val="0000FF"/>
          <w:sz w:val="26"/>
          <w:szCs w:val="26"/>
        </w:rPr>
        <w:t>(УФК по Республике Ингушетия)</w:t>
      </w:r>
    </w:p>
    <w:p w:rsidR="00F9039A" w:rsidRDefault="00F9039A" w:rsidP="007147ED">
      <w:pPr>
        <w:tabs>
          <w:tab w:val="left" w:pos="2268"/>
        </w:tabs>
        <w:ind w:firstLine="567"/>
        <w:jc w:val="center"/>
        <w:rPr>
          <w:color w:val="0000FF"/>
        </w:rPr>
      </w:pPr>
    </w:p>
    <w:p w:rsidR="00F9039A" w:rsidRDefault="00F9039A" w:rsidP="007147ED">
      <w:pPr>
        <w:tabs>
          <w:tab w:val="left" w:pos="2268"/>
        </w:tabs>
        <w:ind w:firstLine="567"/>
        <w:rPr>
          <w:b/>
          <w:bCs/>
          <w:color w:val="0000FF"/>
          <w:sz w:val="32"/>
          <w:szCs w:val="32"/>
        </w:rPr>
      </w:pPr>
      <w:r>
        <w:rPr>
          <w:b/>
          <w:bCs/>
          <w:color w:val="0000FF"/>
          <w:sz w:val="32"/>
          <w:szCs w:val="32"/>
        </w:rPr>
        <w:t xml:space="preserve">                                                ПРИКАЗ</w:t>
      </w:r>
    </w:p>
    <w:p w:rsidR="00F9039A" w:rsidRDefault="00F9039A" w:rsidP="007147ED">
      <w:pPr>
        <w:tabs>
          <w:tab w:val="left" w:pos="2268"/>
        </w:tabs>
        <w:ind w:firstLine="567"/>
        <w:jc w:val="center"/>
        <w:rPr>
          <w:color w:val="0000FF"/>
        </w:rPr>
      </w:pPr>
    </w:p>
    <w:p w:rsidR="00F9039A" w:rsidRDefault="00F9039A" w:rsidP="007147ED">
      <w:pPr>
        <w:tabs>
          <w:tab w:val="left" w:pos="2268"/>
        </w:tabs>
        <w:rPr>
          <w:color w:val="0000FF"/>
        </w:rPr>
      </w:pPr>
      <w:r>
        <w:rPr>
          <w:color w:val="0000FF"/>
          <w:u w:val="single"/>
        </w:rPr>
        <w:t>23 ноября 2017 г.</w:t>
      </w:r>
      <w:r>
        <w:rPr>
          <w:color w:val="0000FF"/>
        </w:rPr>
        <w:t xml:space="preserve">                                                                     № _____</w:t>
      </w:r>
      <w:r w:rsidRPr="00387DC9">
        <w:rPr>
          <w:color w:val="0000FF"/>
          <w:u w:val="single"/>
        </w:rPr>
        <w:t>215од</w:t>
      </w:r>
      <w:r>
        <w:rPr>
          <w:color w:val="0000FF"/>
        </w:rPr>
        <w:t>______</w:t>
      </w:r>
    </w:p>
    <w:p w:rsidR="00F9039A" w:rsidRDefault="00F9039A" w:rsidP="007147ED">
      <w:pPr>
        <w:tabs>
          <w:tab w:val="left" w:pos="2268"/>
        </w:tabs>
        <w:rPr>
          <w:color w:val="0000FF"/>
        </w:rPr>
      </w:pPr>
    </w:p>
    <w:p w:rsidR="00F9039A" w:rsidRDefault="00F9039A" w:rsidP="007147ED">
      <w:pPr>
        <w:tabs>
          <w:tab w:val="left" w:pos="2268"/>
        </w:tabs>
        <w:rPr>
          <w:color w:val="0000FF"/>
        </w:rPr>
      </w:pPr>
      <w:r>
        <w:rPr>
          <w:color w:val="0000FF"/>
        </w:rPr>
        <w:t xml:space="preserve">                                                                     Магас</w:t>
      </w:r>
      <w:bookmarkStart w:id="0" w:name="_GoBack"/>
      <w:bookmarkEnd w:id="0"/>
    </w:p>
    <w:p w:rsidR="00F9039A" w:rsidRDefault="00F9039A">
      <w:pPr>
        <w:tabs>
          <w:tab w:val="left" w:pos="2268"/>
        </w:tabs>
        <w:ind w:firstLine="567"/>
        <w:jc w:val="both"/>
        <w:rPr>
          <w:sz w:val="26"/>
          <w:szCs w:val="26"/>
        </w:rPr>
      </w:pPr>
    </w:p>
    <w:p w:rsidR="00F9039A" w:rsidRDefault="00F9039A">
      <w:pPr>
        <w:tabs>
          <w:tab w:val="left" w:pos="2268"/>
        </w:tabs>
        <w:ind w:firstLine="567"/>
        <w:jc w:val="both"/>
        <w:rPr>
          <w:sz w:val="26"/>
          <w:szCs w:val="26"/>
        </w:rPr>
      </w:pPr>
    </w:p>
    <w:p w:rsidR="00F9039A" w:rsidRPr="0075136D" w:rsidRDefault="00F9039A" w:rsidP="00B51FF9">
      <w:pPr>
        <w:jc w:val="center"/>
        <w:rPr>
          <w:b/>
          <w:bCs/>
        </w:rPr>
      </w:pPr>
      <w:r w:rsidRPr="0075136D">
        <w:rPr>
          <w:b/>
          <w:bCs/>
        </w:rPr>
        <w:t>О внесении изменений в</w:t>
      </w:r>
      <w:r>
        <w:rPr>
          <w:b/>
          <w:bCs/>
        </w:rPr>
        <w:t xml:space="preserve"> приказ</w:t>
      </w:r>
      <w:r w:rsidRPr="0075136D">
        <w:rPr>
          <w:b/>
          <w:bCs/>
        </w:rPr>
        <w:t xml:space="preserve"> У</w:t>
      </w:r>
      <w:r>
        <w:rPr>
          <w:b/>
          <w:bCs/>
        </w:rPr>
        <w:t xml:space="preserve">правления </w:t>
      </w:r>
      <w:r w:rsidRPr="0075136D">
        <w:rPr>
          <w:b/>
          <w:bCs/>
        </w:rPr>
        <w:t>Ф</w:t>
      </w:r>
      <w:r>
        <w:rPr>
          <w:b/>
          <w:bCs/>
        </w:rPr>
        <w:t>едерального казначейства по Республике Ингушетия от 24 мая 2016г. № 57 о</w:t>
      </w:r>
      <w:r w:rsidRPr="00344281">
        <w:rPr>
          <w:b/>
          <w:bCs/>
        </w:rPr>
        <w:t>/</w:t>
      </w:r>
      <w:r>
        <w:rPr>
          <w:b/>
          <w:bCs/>
        </w:rPr>
        <w:t xml:space="preserve">д «Об утверждении Плана противодействия коррупции </w:t>
      </w:r>
      <w:r w:rsidRPr="0075136D">
        <w:rPr>
          <w:b/>
          <w:bCs/>
        </w:rPr>
        <w:t>У</w:t>
      </w:r>
      <w:r>
        <w:rPr>
          <w:b/>
          <w:bCs/>
        </w:rPr>
        <w:t xml:space="preserve">правления </w:t>
      </w:r>
      <w:r w:rsidRPr="0075136D">
        <w:rPr>
          <w:b/>
          <w:bCs/>
        </w:rPr>
        <w:t>Ф</w:t>
      </w:r>
      <w:r>
        <w:rPr>
          <w:b/>
          <w:bCs/>
        </w:rPr>
        <w:t>едерального казначейства по Республике Ингушетия на 2016-2017 годы»</w:t>
      </w:r>
    </w:p>
    <w:p w:rsidR="00F9039A" w:rsidRPr="0075136D" w:rsidRDefault="00F9039A" w:rsidP="006A282B">
      <w:pPr>
        <w:ind w:firstLine="709"/>
        <w:jc w:val="center"/>
      </w:pPr>
    </w:p>
    <w:p w:rsidR="00F9039A" w:rsidRPr="0075136D" w:rsidRDefault="00F9039A" w:rsidP="006A282B">
      <w:pPr>
        <w:ind w:firstLine="709"/>
        <w:jc w:val="center"/>
      </w:pPr>
    </w:p>
    <w:p w:rsidR="00F9039A" w:rsidRPr="00974052" w:rsidRDefault="00F9039A" w:rsidP="0075136D">
      <w:pPr>
        <w:pStyle w:val="BodyTextIndent3"/>
        <w:spacing w:line="360" w:lineRule="auto"/>
        <w:ind w:left="0" w:firstLine="709"/>
        <w:rPr>
          <w:snapToGrid w:val="0"/>
          <w:sz w:val="28"/>
          <w:szCs w:val="28"/>
        </w:rPr>
      </w:pPr>
      <w:r w:rsidRPr="00974052">
        <w:rPr>
          <w:sz w:val="28"/>
          <w:szCs w:val="28"/>
        </w:rPr>
        <w:t>Руководствуясь п.17.8 Положения об Управлении Федерального казначейства по Республике Ингушетия, утвержденного приказом Федерального казначейства от 27.12.2013г. № 316 и приказом Федерального казначейства от 18.01.2017г. № 2н «О наделении Федерального казенного учреждения «Центр по обеспечению деятельности казначейства России» полномочиями по планированию и осуществлению закупок товаров, работ, услуг для обеспечения функций центрального аппарата, территориальных органов федерального казначейства и об утверждении порядка взаимодействия центрального аппарата, территориальных органов Федерального казначейства и Федерального казенного учреждения «Центр по обеспечению деятельности казначейства России» при осуществлении Федеральным казенным учреждением «Центр по обеспечению деятельности казначейства России» полномочий по планированию и осуществлению закупок товаров, работ, услуг для обеспечения функций центрального аппарата, территориальных органов Федерального казначейства»,</w:t>
      </w:r>
      <w:r w:rsidRPr="00974052">
        <w:rPr>
          <w:snapToGrid w:val="0"/>
          <w:sz w:val="28"/>
          <w:szCs w:val="28"/>
        </w:rPr>
        <w:t xml:space="preserve"> п р и к а з ы в а ю:</w:t>
      </w:r>
    </w:p>
    <w:p w:rsidR="00F9039A" w:rsidRDefault="00F9039A" w:rsidP="00210286">
      <w:pPr>
        <w:spacing w:line="360" w:lineRule="auto"/>
        <w:ind w:firstLine="709"/>
        <w:jc w:val="both"/>
        <w:rPr>
          <w:snapToGrid w:val="0"/>
        </w:rPr>
      </w:pPr>
      <w:r w:rsidRPr="0075136D">
        <w:rPr>
          <w:snapToGrid w:val="0"/>
        </w:rPr>
        <w:t>1.</w:t>
      </w:r>
      <w:r>
        <w:rPr>
          <w:snapToGrid w:val="0"/>
        </w:rPr>
        <w:t xml:space="preserve"> Исключить подпункты 2.1., 2.2., 2.6., 2.7. пункта 2 и подпункт 3.4. пункта 3 Плана противодействия коррупции </w:t>
      </w:r>
      <w:r w:rsidRPr="0075136D">
        <w:t>Управлени</w:t>
      </w:r>
      <w:r>
        <w:t>я</w:t>
      </w:r>
      <w:r w:rsidRPr="0075136D">
        <w:t xml:space="preserve"> Федерального казначейства по Республике Ингушетия</w:t>
      </w:r>
      <w:r>
        <w:t>.</w:t>
      </w:r>
    </w:p>
    <w:p w:rsidR="00F9039A" w:rsidRDefault="00F9039A" w:rsidP="00C5056C">
      <w:pPr>
        <w:spacing w:line="360" w:lineRule="auto"/>
        <w:ind w:firstLine="709"/>
        <w:jc w:val="both"/>
        <w:rPr>
          <w:snapToGrid w:val="0"/>
        </w:rPr>
      </w:pPr>
      <w:r>
        <w:t xml:space="preserve">2. </w:t>
      </w:r>
      <w:r w:rsidRPr="0075136D">
        <w:t>Контроль за исполнением настоящего приказа оставляю за собой.</w:t>
      </w:r>
    </w:p>
    <w:p w:rsidR="00F9039A" w:rsidRDefault="00F9039A" w:rsidP="0075136D">
      <w:pPr>
        <w:pStyle w:val="BodyTextIndent3"/>
        <w:ind w:left="0" w:firstLine="709"/>
      </w:pPr>
    </w:p>
    <w:p w:rsidR="00F9039A" w:rsidRDefault="00F9039A" w:rsidP="0075136D">
      <w:pPr>
        <w:pStyle w:val="BodyTextIndent3"/>
        <w:ind w:left="0" w:firstLine="709"/>
      </w:pPr>
    </w:p>
    <w:p w:rsidR="00F9039A" w:rsidRPr="0075136D" w:rsidRDefault="00F9039A" w:rsidP="0075136D">
      <w:pPr>
        <w:pStyle w:val="BodyTextIndent3"/>
        <w:ind w:left="0" w:firstLine="709"/>
      </w:pPr>
    </w:p>
    <w:p w:rsidR="00F9039A" w:rsidRPr="002876E7" w:rsidRDefault="00F9039A" w:rsidP="00225342">
      <w:pPr>
        <w:pStyle w:val="BodyTextIndent"/>
        <w:ind w:left="0"/>
        <w:rPr>
          <w:sz w:val="28"/>
          <w:szCs w:val="28"/>
        </w:rPr>
      </w:pPr>
      <w:r w:rsidRPr="002876E7">
        <w:rPr>
          <w:sz w:val="28"/>
          <w:szCs w:val="28"/>
        </w:rPr>
        <w:t>И.о. руководителя Управления</w:t>
      </w:r>
    </w:p>
    <w:p w:rsidR="00F9039A" w:rsidRPr="002876E7" w:rsidRDefault="00F9039A" w:rsidP="00225342">
      <w:pPr>
        <w:pStyle w:val="BodyTextIndent"/>
        <w:ind w:left="0"/>
        <w:rPr>
          <w:sz w:val="28"/>
          <w:szCs w:val="28"/>
        </w:rPr>
      </w:pPr>
      <w:r w:rsidRPr="002876E7">
        <w:rPr>
          <w:sz w:val="28"/>
          <w:szCs w:val="28"/>
        </w:rPr>
        <w:t>Федерального казначейства</w:t>
      </w:r>
    </w:p>
    <w:p w:rsidR="00F9039A" w:rsidRPr="002876E7" w:rsidRDefault="00F9039A" w:rsidP="00225342">
      <w:pPr>
        <w:pStyle w:val="BodyTextIndent"/>
        <w:ind w:left="0"/>
        <w:rPr>
          <w:sz w:val="28"/>
          <w:szCs w:val="28"/>
        </w:rPr>
      </w:pPr>
      <w:r w:rsidRPr="002876E7">
        <w:rPr>
          <w:sz w:val="28"/>
          <w:szCs w:val="28"/>
        </w:rPr>
        <w:t>по Республике Ингушетия</w:t>
      </w:r>
      <w:r w:rsidRPr="002876E7">
        <w:rPr>
          <w:sz w:val="28"/>
          <w:szCs w:val="28"/>
        </w:rPr>
        <w:tab/>
        <w:t xml:space="preserve">                                                                И.И. Мержоева</w:t>
      </w:r>
    </w:p>
    <w:sectPr w:rsidR="00F9039A" w:rsidRPr="002876E7" w:rsidSect="00D6225F">
      <w:headerReference w:type="default" r:id="rId7"/>
      <w:pgSz w:w="11906" w:h="16838"/>
      <w:pgMar w:top="1134" w:right="737" w:bottom="1134" w:left="119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39A" w:rsidRDefault="00F9039A">
      <w:r>
        <w:separator/>
      </w:r>
    </w:p>
  </w:endnote>
  <w:endnote w:type="continuationSeparator" w:id="1">
    <w:p w:rsidR="00F9039A" w:rsidRDefault="00F90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39A" w:rsidRDefault="00F9039A">
      <w:r>
        <w:separator/>
      </w:r>
    </w:p>
  </w:footnote>
  <w:footnote w:type="continuationSeparator" w:id="1">
    <w:p w:rsidR="00F9039A" w:rsidRDefault="00F90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39A" w:rsidRDefault="00F9039A" w:rsidP="00DF0721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9039A" w:rsidRDefault="00F9039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6880"/>
    <w:multiLevelType w:val="hybridMultilevel"/>
    <w:tmpl w:val="93A00D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826C1A"/>
    <w:multiLevelType w:val="hybridMultilevel"/>
    <w:tmpl w:val="BA2256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983421"/>
    <w:multiLevelType w:val="hybridMultilevel"/>
    <w:tmpl w:val="8A1E4C58"/>
    <w:lvl w:ilvl="0" w:tplc="6972D32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0C058E"/>
    <w:multiLevelType w:val="hybridMultilevel"/>
    <w:tmpl w:val="9C10A3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5A238D"/>
    <w:multiLevelType w:val="hybridMultilevel"/>
    <w:tmpl w:val="22C8DECC"/>
    <w:lvl w:ilvl="0" w:tplc="BEBCB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2CA526">
      <w:numFmt w:val="none"/>
      <w:lvlText w:val=""/>
      <w:lvlJc w:val="left"/>
      <w:pPr>
        <w:tabs>
          <w:tab w:val="num" w:pos="360"/>
        </w:tabs>
      </w:pPr>
    </w:lvl>
    <w:lvl w:ilvl="2" w:tplc="1DAEEB1C">
      <w:numFmt w:val="none"/>
      <w:lvlText w:val=""/>
      <w:lvlJc w:val="left"/>
      <w:pPr>
        <w:tabs>
          <w:tab w:val="num" w:pos="360"/>
        </w:tabs>
      </w:pPr>
    </w:lvl>
    <w:lvl w:ilvl="3" w:tplc="4D007F4C">
      <w:numFmt w:val="none"/>
      <w:lvlText w:val=""/>
      <w:lvlJc w:val="left"/>
      <w:pPr>
        <w:tabs>
          <w:tab w:val="num" w:pos="360"/>
        </w:tabs>
      </w:pPr>
    </w:lvl>
    <w:lvl w:ilvl="4" w:tplc="22208148">
      <w:numFmt w:val="none"/>
      <w:lvlText w:val=""/>
      <w:lvlJc w:val="left"/>
      <w:pPr>
        <w:tabs>
          <w:tab w:val="num" w:pos="360"/>
        </w:tabs>
      </w:pPr>
    </w:lvl>
    <w:lvl w:ilvl="5" w:tplc="16A064E8">
      <w:numFmt w:val="none"/>
      <w:lvlText w:val=""/>
      <w:lvlJc w:val="left"/>
      <w:pPr>
        <w:tabs>
          <w:tab w:val="num" w:pos="360"/>
        </w:tabs>
      </w:pPr>
    </w:lvl>
    <w:lvl w:ilvl="6" w:tplc="B0204BB2">
      <w:numFmt w:val="none"/>
      <w:lvlText w:val=""/>
      <w:lvlJc w:val="left"/>
      <w:pPr>
        <w:tabs>
          <w:tab w:val="num" w:pos="360"/>
        </w:tabs>
      </w:pPr>
    </w:lvl>
    <w:lvl w:ilvl="7" w:tplc="84760582">
      <w:numFmt w:val="none"/>
      <w:lvlText w:val=""/>
      <w:lvlJc w:val="left"/>
      <w:pPr>
        <w:tabs>
          <w:tab w:val="num" w:pos="360"/>
        </w:tabs>
      </w:pPr>
    </w:lvl>
    <w:lvl w:ilvl="8" w:tplc="A7B0AA5E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68062E6"/>
    <w:multiLevelType w:val="hybridMultilevel"/>
    <w:tmpl w:val="02941FE8"/>
    <w:lvl w:ilvl="0" w:tplc="74381B12">
      <w:start w:val="7"/>
      <w:numFmt w:val="bullet"/>
      <w:lvlText w:val="-"/>
      <w:lvlJc w:val="left"/>
      <w:pPr>
        <w:tabs>
          <w:tab w:val="num" w:pos="1871"/>
        </w:tabs>
        <w:ind w:left="1871" w:hanging="102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Wingdings" w:hint="default"/>
      </w:rPr>
    </w:lvl>
  </w:abstractNum>
  <w:abstractNum w:abstractNumId="6">
    <w:nsid w:val="212C3C1B"/>
    <w:multiLevelType w:val="hybridMultilevel"/>
    <w:tmpl w:val="75AE23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307F66"/>
    <w:multiLevelType w:val="hybridMultilevel"/>
    <w:tmpl w:val="80E449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983895"/>
    <w:multiLevelType w:val="hybridMultilevel"/>
    <w:tmpl w:val="DBEA3B86"/>
    <w:lvl w:ilvl="0" w:tplc="03C4C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817D75"/>
    <w:multiLevelType w:val="hybridMultilevel"/>
    <w:tmpl w:val="4FFE3C04"/>
    <w:lvl w:ilvl="0" w:tplc="73921CA6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32DB3B8B"/>
    <w:multiLevelType w:val="hybridMultilevel"/>
    <w:tmpl w:val="FD9CF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2130AB"/>
    <w:multiLevelType w:val="hybridMultilevel"/>
    <w:tmpl w:val="6C9C142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2557DE"/>
    <w:multiLevelType w:val="hybridMultilevel"/>
    <w:tmpl w:val="E00813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B1F4136"/>
    <w:multiLevelType w:val="hybridMultilevel"/>
    <w:tmpl w:val="E250AA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600483"/>
    <w:multiLevelType w:val="hybridMultilevel"/>
    <w:tmpl w:val="8D80FB4A"/>
    <w:lvl w:ilvl="0" w:tplc="C834E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A2B966">
      <w:numFmt w:val="none"/>
      <w:lvlText w:val=""/>
      <w:lvlJc w:val="left"/>
      <w:pPr>
        <w:tabs>
          <w:tab w:val="num" w:pos="360"/>
        </w:tabs>
      </w:pPr>
    </w:lvl>
    <w:lvl w:ilvl="2" w:tplc="32CAB4B8">
      <w:numFmt w:val="none"/>
      <w:lvlText w:val=""/>
      <w:lvlJc w:val="left"/>
      <w:pPr>
        <w:tabs>
          <w:tab w:val="num" w:pos="360"/>
        </w:tabs>
      </w:pPr>
    </w:lvl>
    <w:lvl w:ilvl="3" w:tplc="657CC132">
      <w:numFmt w:val="none"/>
      <w:lvlText w:val=""/>
      <w:lvlJc w:val="left"/>
      <w:pPr>
        <w:tabs>
          <w:tab w:val="num" w:pos="360"/>
        </w:tabs>
      </w:pPr>
    </w:lvl>
    <w:lvl w:ilvl="4" w:tplc="16CE48C8">
      <w:numFmt w:val="none"/>
      <w:lvlText w:val=""/>
      <w:lvlJc w:val="left"/>
      <w:pPr>
        <w:tabs>
          <w:tab w:val="num" w:pos="360"/>
        </w:tabs>
      </w:pPr>
    </w:lvl>
    <w:lvl w:ilvl="5" w:tplc="9F0AD308">
      <w:numFmt w:val="none"/>
      <w:lvlText w:val=""/>
      <w:lvlJc w:val="left"/>
      <w:pPr>
        <w:tabs>
          <w:tab w:val="num" w:pos="360"/>
        </w:tabs>
      </w:pPr>
    </w:lvl>
    <w:lvl w:ilvl="6" w:tplc="60647260">
      <w:numFmt w:val="none"/>
      <w:lvlText w:val=""/>
      <w:lvlJc w:val="left"/>
      <w:pPr>
        <w:tabs>
          <w:tab w:val="num" w:pos="360"/>
        </w:tabs>
      </w:pPr>
    </w:lvl>
    <w:lvl w:ilvl="7" w:tplc="4166434A">
      <w:numFmt w:val="none"/>
      <w:lvlText w:val=""/>
      <w:lvlJc w:val="left"/>
      <w:pPr>
        <w:tabs>
          <w:tab w:val="num" w:pos="360"/>
        </w:tabs>
      </w:pPr>
    </w:lvl>
    <w:lvl w:ilvl="8" w:tplc="E9669A5A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5099359F"/>
    <w:multiLevelType w:val="hybridMultilevel"/>
    <w:tmpl w:val="836C61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2857E03"/>
    <w:multiLevelType w:val="hybridMultilevel"/>
    <w:tmpl w:val="F9FCFD9C"/>
    <w:lvl w:ilvl="0" w:tplc="EAB48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226A16">
      <w:numFmt w:val="none"/>
      <w:lvlText w:val=""/>
      <w:lvlJc w:val="left"/>
      <w:pPr>
        <w:tabs>
          <w:tab w:val="num" w:pos="360"/>
        </w:tabs>
      </w:pPr>
    </w:lvl>
    <w:lvl w:ilvl="2" w:tplc="2DEAE25E">
      <w:numFmt w:val="none"/>
      <w:lvlText w:val=""/>
      <w:lvlJc w:val="left"/>
      <w:pPr>
        <w:tabs>
          <w:tab w:val="num" w:pos="360"/>
        </w:tabs>
      </w:pPr>
    </w:lvl>
    <w:lvl w:ilvl="3" w:tplc="E95E6416">
      <w:numFmt w:val="none"/>
      <w:lvlText w:val=""/>
      <w:lvlJc w:val="left"/>
      <w:pPr>
        <w:tabs>
          <w:tab w:val="num" w:pos="360"/>
        </w:tabs>
      </w:pPr>
    </w:lvl>
    <w:lvl w:ilvl="4" w:tplc="37F63550">
      <w:numFmt w:val="none"/>
      <w:lvlText w:val=""/>
      <w:lvlJc w:val="left"/>
      <w:pPr>
        <w:tabs>
          <w:tab w:val="num" w:pos="360"/>
        </w:tabs>
      </w:pPr>
    </w:lvl>
    <w:lvl w:ilvl="5" w:tplc="CFE2BC40">
      <w:numFmt w:val="none"/>
      <w:lvlText w:val=""/>
      <w:lvlJc w:val="left"/>
      <w:pPr>
        <w:tabs>
          <w:tab w:val="num" w:pos="360"/>
        </w:tabs>
      </w:pPr>
    </w:lvl>
    <w:lvl w:ilvl="6" w:tplc="8FDA4452">
      <w:numFmt w:val="none"/>
      <w:lvlText w:val=""/>
      <w:lvlJc w:val="left"/>
      <w:pPr>
        <w:tabs>
          <w:tab w:val="num" w:pos="360"/>
        </w:tabs>
      </w:pPr>
    </w:lvl>
    <w:lvl w:ilvl="7" w:tplc="6946FE20">
      <w:numFmt w:val="none"/>
      <w:lvlText w:val=""/>
      <w:lvlJc w:val="left"/>
      <w:pPr>
        <w:tabs>
          <w:tab w:val="num" w:pos="360"/>
        </w:tabs>
      </w:pPr>
    </w:lvl>
    <w:lvl w:ilvl="8" w:tplc="AAC6DF1E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56902353"/>
    <w:multiLevelType w:val="hybridMultilevel"/>
    <w:tmpl w:val="9DBEF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E26D9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B4A5E4B"/>
    <w:multiLevelType w:val="hybridMultilevel"/>
    <w:tmpl w:val="54DAB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FD683E"/>
    <w:multiLevelType w:val="hybridMultilevel"/>
    <w:tmpl w:val="CAAA62E4"/>
    <w:lvl w:ilvl="0" w:tplc="D17C0A4E">
      <w:start w:val="3"/>
      <w:numFmt w:val="bullet"/>
      <w:lvlText w:val="-"/>
      <w:lvlJc w:val="left"/>
      <w:pPr>
        <w:tabs>
          <w:tab w:val="num" w:pos="4895"/>
        </w:tabs>
        <w:ind w:left="489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5615"/>
        </w:tabs>
        <w:ind w:left="56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335"/>
        </w:tabs>
        <w:ind w:left="63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055"/>
        </w:tabs>
        <w:ind w:left="70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7775"/>
        </w:tabs>
        <w:ind w:left="77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8495"/>
        </w:tabs>
        <w:ind w:left="84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9215"/>
        </w:tabs>
        <w:ind w:left="92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935"/>
        </w:tabs>
        <w:ind w:left="99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10655"/>
        </w:tabs>
        <w:ind w:left="10655" w:hanging="360"/>
      </w:pPr>
      <w:rPr>
        <w:rFonts w:ascii="Wingdings" w:hAnsi="Wingdings" w:cs="Wingdings" w:hint="default"/>
      </w:rPr>
    </w:lvl>
  </w:abstractNum>
  <w:abstractNum w:abstractNumId="21">
    <w:nsid w:val="60AC012B"/>
    <w:multiLevelType w:val="hybridMultilevel"/>
    <w:tmpl w:val="EE6A0E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F642EC"/>
    <w:multiLevelType w:val="hybridMultilevel"/>
    <w:tmpl w:val="248443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A65723"/>
    <w:multiLevelType w:val="hybridMultilevel"/>
    <w:tmpl w:val="5AF045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9120D9"/>
    <w:multiLevelType w:val="hybridMultilevel"/>
    <w:tmpl w:val="DF705F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CD97139"/>
    <w:multiLevelType w:val="hybridMultilevel"/>
    <w:tmpl w:val="DE74C4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2540CE"/>
    <w:multiLevelType w:val="hybridMultilevel"/>
    <w:tmpl w:val="393E4B12"/>
    <w:lvl w:ilvl="0" w:tplc="3E9A08C0">
      <w:start w:val="1"/>
      <w:numFmt w:val="decimal"/>
      <w:lvlText w:val="%1."/>
      <w:lvlJc w:val="left"/>
      <w:pPr>
        <w:tabs>
          <w:tab w:val="num" w:pos="720"/>
        </w:tabs>
        <w:ind w:left="11" w:firstLine="709"/>
      </w:pPr>
      <w:rPr>
        <w:rFonts w:hint="default"/>
        <w:b w:val="0"/>
        <w:bCs w:val="0"/>
      </w:rPr>
    </w:lvl>
    <w:lvl w:ilvl="1" w:tplc="7F0203F2">
      <w:numFmt w:val="bullet"/>
      <w:lvlText w:val="-"/>
      <w:lvlJc w:val="left"/>
      <w:pPr>
        <w:tabs>
          <w:tab w:val="num" w:pos="1024"/>
        </w:tabs>
        <w:ind w:left="910" w:firstLine="17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D503D7D"/>
    <w:multiLevelType w:val="hybridMultilevel"/>
    <w:tmpl w:val="205249BC"/>
    <w:lvl w:ilvl="0" w:tplc="6FD0E9F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8">
    <w:nsid w:val="7EF6004C"/>
    <w:multiLevelType w:val="hybridMultilevel"/>
    <w:tmpl w:val="10C25340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17"/>
  </w:num>
  <w:num w:numId="6">
    <w:abstractNumId w:val="25"/>
  </w:num>
  <w:num w:numId="7">
    <w:abstractNumId w:val="13"/>
  </w:num>
  <w:num w:numId="8">
    <w:abstractNumId w:val="7"/>
  </w:num>
  <w:num w:numId="9">
    <w:abstractNumId w:val="4"/>
  </w:num>
  <w:num w:numId="10">
    <w:abstractNumId w:val="3"/>
  </w:num>
  <w:num w:numId="11">
    <w:abstractNumId w:val="10"/>
  </w:num>
  <w:num w:numId="12">
    <w:abstractNumId w:val="1"/>
  </w:num>
  <w:num w:numId="13">
    <w:abstractNumId w:val="14"/>
  </w:num>
  <w:num w:numId="14">
    <w:abstractNumId w:val="12"/>
  </w:num>
  <w:num w:numId="15">
    <w:abstractNumId w:val="19"/>
  </w:num>
  <w:num w:numId="16">
    <w:abstractNumId w:val="18"/>
  </w:num>
  <w:num w:numId="17">
    <w:abstractNumId w:val="16"/>
  </w:num>
  <w:num w:numId="18">
    <w:abstractNumId w:val="28"/>
  </w:num>
  <w:num w:numId="19">
    <w:abstractNumId w:val="6"/>
  </w:num>
  <w:num w:numId="20">
    <w:abstractNumId w:val="23"/>
  </w:num>
  <w:num w:numId="21">
    <w:abstractNumId w:val="27"/>
  </w:num>
  <w:num w:numId="22">
    <w:abstractNumId w:val="20"/>
  </w:num>
  <w:num w:numId="23">
    <w:abstractNumId w:val="5"/>
  </w:num>
  <w:num w:numId="24">
    <w:abstractNumId w:val="2"/>
  </w:num>
  <w:num w:numId="25">
    <w:abstractNumId w:val="9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11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9A4"/>
    <w:rsid w:val="000630F1"/>
    <w:rsid w:val="00066632"/>
    <w:rsid w:val="000774BF"/>
    <w:rsid w:val="000775A2"/>
    <w:rsid w:val="000A2AF6"/>
    <w:rsid w:val="000A3B3A"/>
    <w:rsid w:val="000B300B"/>
    <w:rsid w:val="000D1A7D"/>
    <w:rsid w:val="00101185"/>
    <w:rsid w:val="00105DA3"/>
    <w:rsid w:val="00111448"/>
    <w:rsid w:val="00120CB9"/>
    <w:rsid w:val="00131A36"/>
    <w:rsid w:val="0014039C"/>
    <w:rsid w:val="00154090"/>
    <w:rsid w:val="00157B12"/>
    <w:rsid w:val="001727F5"/>
    <w:rsid w:val="001758AA"/>
    <w:rsid w:val="001979A4"/>
    <w:rsid w:val="001A3AA0"/>
    <w:rsid w:val="001B026A"/>
    <w:rsid w:val="001D635F"/>
    <w:rsid w:val="001F2D2F"/>
    <w:rsid w:val="00201327"/>
    <w:rsid w:val="00210286"/>
    <w:rsid w:val="00214DEF"/>
    <w:rsid w:val="0022382C"/>
    <w:rsid w:val="00225342"/>
    <w:rsid w:val="00253106"/>
    <w:rsid w:val="0026486D"/>
    <w:rsid w:val="00265481"/>
    <w:rsid w:val="002665E5"/>
    <w:rsid w:val="00270913"/>
    <w:rsid w:val="00275509"/>
    <w:rsid w:val="00283643"/>
    <w:rsid w:val="002870CA"/>
    <w:rsid w:val="002876E7"/>
    <w:rsid w:val="00294E7F"/>
    <w:rsid w:val="002A72B2"/>
    <w:rsid w:val="002A75C0"/>
    <w:rsid w:val="002B0507"/>
    <w:rsid w:val="002B3C67"/>
    <w:rsid w:val="002D4EC4"/>
    <w:rsid w:val="002E1BCB"/>
    <w:rsid w:val="002E3636"/>
    <w:rsid w:val="002F4100"/>
    <w:rsid w:val="00323804"/>
    <w:rsid w:val="00323A7A"/>
    <w:rsid w:val="00325767"/>
    <w:rsid w:val="003324C9"/>
    <w:rsid w:val="00344281"/>
    <w:rsid w:val="00346059"/>
    <w:rsid w:val="00350FF5"/>
    <w:rsid w:val="0035408B"/>
    <w:rsid w:val="00363B83"/>
    <w:rsid w:val="00370A91"/>
    <w:rsid w:val="00387DC9"/>
    <w:rsid w:val="00393BA3"/>
    <w:rsid w:val="003B6A3C"/>
    <w:rsid w:val="003C7A94"/>
    <w:rsid w:val="003F28A4"/>
    <w:rsid w:val="003F4365"/>
    <w:rsid w:val="004268AE"/>
    <w:rsid w:val="00432724"/>
    <w:rsid w:val="00450AF9"/>
    <w:rsid w:val="00463826"/>
    <w:rsid w:val="00466656"/>
    <w:rsid w:val="00467E08"/>
    <w:rsid w:val="004850AE"/>
    <w:rsid w:val="00485A5E"/>
    <w:rsid w:val="004A26E4"/>
    <w:rsid w:val="004B2852"/>
    <w:rsid w:val="004B3068"/>
    <w:rsid w:val="004C0479"/>
    <w:rsid w:val="004C3038"/>
    <w:rsid w:val="004F3190"/>
    <w:rsid w:val="005040F6"/>
    <w:rsid w:val="005116C7"/>
    <w:rsid w:val="0052054A"/>
    <w:rsid w:val="00526297"/>
    <w:rsid w:val="00526C3F"/>
    <w:rsid w:val="00526D00"/>
    <w:rsid w:val="005334A2"/>
    <w:rsid w:val="005B7CE9"/>
    <w:rsid w:val="005C5FF9"/>
    <w:rsid w:val="005D4094"/>
    <w:rsid w:val="005D5EE8"/>
    <w:rsid w:val="005E08B8"/>
    <w:rsid w:val="005E72CF"/>
    <w:rsid w:val="005E7E3E"/>
    <w:rsid w:val="00644E05"/>
    <w:rsid w:val="00667C06"/>
    <w:rsid w:val="00673A60"/>
    <w:rsid w:val="00693827"/>
    <w:rsid w:val="00694643"/>
    <w:rsid w:val="00697BD9"/>
    <w:rsid w:val="006A282B"/>
    <w:rsid w:val="006B32BC"/>
    <w:rsid w:val="006C28A8"/>
    <w:rsid w:val="006D7A4E"/>
    <w:rsid w:val="006E580B"/>
    <w:rsid w:val="006F2E58"/>
    <w:rsid w:val="007147ED"/>
    <w:rsid w:val="00731CEA"/>
    <w:rsid w:val="0074434B"/>
    <w:rsid w:val="0075136D"/>
    <w:rsid w:val="00757A2E"/>
    <w:rsid w:val="00757DD2"/>
    <w:rsid w:val="00774293"/>
    <w:rsid w:val="007C7497"/>
    <w:rsid w:val="007F6278"/>
    <w:rsid w:val="0080573B"/>
    <w:rsid w:val="00821E6D"/>
    <w:rsid w:val="00840C19"/>
    <w:rsid w:val="008447DE"/>
    <w:rsid w:val="0085534B"/>
    <w:rsid w:val="008703A2"/>
    <w:rsid w:val="008704A5"/>
    <w:rsid w:val="00887B52"/>
    <w:rsid w:val="00897698"/>
    <w:rsid w:val="008B6800"/>
    <w:rsid w:val="008C1815"/>
    <w:rsid w:val="008D0797"/>
    <w:rsid w:val="008D45A0"/>
    <w:rsid w:val="008E4D3E"/>
    <w:rsid w:val="00904401"/>
    <w:rsid w:val="00941E6C"/>
    <w:rsid w:val="00945B1F"/>
    <w:rsid w:val="009462D9"/>
    <w:rsid w:val="00970C73"/>
    <w:rsid w:val="00974052"/>
    <w:rsid w:val="00981A13"/>
    <w:rsid w:val="00984504"/>
    <w:rsid w:val="00987B55"/>
    <w:rsid w:val="00997475"/>
    <w:rsid w:val="009B275C"/>
    <w:rsid w:val="009C2F98"/>
    <w:rsid w:val="009D779E"/>
    <w:rsid w:val="009F2300"/>
    <w:rsid w:val="009F615F"/>
    <w:rsid w:val="00A10B61"/>
    <w:rsid w:val="00A253A6"/>
    <w:rsid w:val="00A504A9"/>
    <w:rsid w:val="00A53B3D"/>
    <w:rsid w:val="00A63C7A"/>
    <w:rsid w:val="00A64683"/>
    <w:rsid w:val="00A960CE"/>
    <w:rsid w:val="00AA1509"/>
    <w:rsid w:val="00AC7DB6"/>
    <w:rsid w:val="00AD1572"/>
    <w:rsid w:val="00AD7BC4"/>
    <w:rsid w:val="00AE749A"/>
    <w:rsid w:val="00AF5951"/>
    <w:rsid w:val="00B240EF"/>
    <w:rsid w:val="00B32CED"/>
    <w:rsid w:val="00B40205"/>
    <w:rsid w:val="00B51428"/>
    <w:rsid w:val="00B51FF9"/>
    <w:rsid w:val="00B55FA7"/>
    <w:rsid w:val="00B57519"/>
    <w:rsid w:val="00B61046"/>
    <w:rsid w:val="00B75256"/>
    <w:rsid w:val="00B771E0"/>
    <w:rsid w:val="00B82E10"/>
    <w:rsid w:val="00B838BC"/>
    <w:rsid w:val="00BA7439"/>
    <w:rsid w:val="00BE5910"/>
    <w:rsid w:val="00BE5BEB"/>
    <w:rsid w:val="00BF426A"/>
    <w:rsid w:val="00C01342"/>
    <w:rsid w:val="00C16932"/>
    <w:rsid w:val="00C30867"/>
    <w:rsid w:val="00C475C0"/>
    <w:rsid w:val="00C5056C"/>
    <w:rsid w:val="00C70C77"/>
    <w:rsid w:val="00C7732A"/>
    <w:rsid w:val="00C82A67"/>
    <w:rsid w:val="00C85454"/>
    <w:rsid w:val="00C876CE"/>
    <w:rsid w:val="00CA274E"/>
    <w:rsid w:val="00CA66E8"/>
    <w:rsid w:val="00CB04CC"/>
    <w:rsid w:val="00CC54BF"/>
    <w:rsid w:val="00CC7F8A"/>
    <w:rsid w:val="00CD73B8"/>
    <w:rsid w:val="00CE4A3A"/>
    <w:rsid w:val="00CF6E1F"/>
    <w:rsid w:val="00D01DAE"/>
    <w:rsid w:val="00D1582D"/>
    <w:rsid w:val="00D20566"/>
    <w:rsid w:val="00D31E39"/>
    <w:rsid w:val="00D55C37"/>
    <w:rsid w:val="00D579B2"/>
    <w:rsid w:val="00D6225F"/>
    <w:rsid w:val="00D62679"/>
    <w:rsid w:val="00D66CEB"/>
    <w:rsid w:val="00D85DE2"/>
    <w:rsid w:val="00D95D7A"/>
    <w:rsid w:val="00DA0B4A"/>
    <w:rsid w:val="00DC05FD"/>
    <w:rsid w:val="00DE611C"/>
    <w:rsid w:val="00DE722C"/>
    <w:rsid w:val="00DF0721"/>
    <w:rsid w:val="00DF5599"/>
    <w:rsid w:val="00DF564D"/>
    <w:rsid w:val="00DF7721"/>
    <w:rsid w:val="00E23E0D"/>
    <w:rsid w:val="00E32135"/>
    <w:rsid w:val="00E4222C"/>
    <w:rsid w:val="00E50111"/>
    <w:rsid w:val="00E52288"/>
    <w:rsid w:val="00E54975"/>
    <w:rsid w:val="00E656FD"/>
    <w:rsid w:val="00E70410"/>
    <w:rsid w:val="00E70B7E"/>
    <w:rsid w:val="00E73B21"/>
    <w:rsid w:val="00E855EA"/>
    <w:rsid w:val="00E9289A"/>
    <w:rsid w:val="00E960FC"/>
    <w:rsid w:val="00EB71CF"/>
    <w:rsid w:val="00ED05B7"/>
    <w:rsid w:val="00ED1B9D"/>
    <w:rsid w:val="00ED756C"/>
    <w:rsid w:val="00EF30EC"/>
    <w:rsid w:val="00F06033"/>
    <w:rsid w:val="00F226BC"/>
    <w:rsid w:val="00F31CEE"/>
    <w:rsid w:val="00F32B63"/>
    <w:rsid w:val="00F52C66"/>
    <w:rsid w:val="00F540A8"/>
    <w:rsid w:val="00F56B78"/>
    <w:rsid w:val="00F63CD7"/>
    <w:rsid w:val="00F9039A"/>
    <w:rsid w:val="00FA1677"/>
    <w:rsid w:val="00FB55FC"/>
    <w:rsid w:val="00FD52B1"/>
    <w:rsid w:val="00FD53CE"/>
    <w:rsid w:val="00FF054B"/>
    <w:rsid w:val="00FF3B58"/>
    <w:rsid w:val="00FF3B8D"/>
    <w:rsid w:val="00FF5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B32BC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B32BC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32BC"/>
    <w:pPr>
      <w:keepNext/>
      <w:jc w:val="center"/>
      <w:outlineLvl w:val="1"/>
    </w:pPr>
    <w:rPr>
      <w:rFonts w:ascii="Cambria" w:hAnsi="Cambria" w:cs="Cambria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6B32BC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B32BC"/>
    <w:pPr>
      <w:keepNext/>
      <w:tabs>
        <w:tab w:val="left" w:pos="2268"/>
      </w:tabs>
      <w:spacing w:line="360" w:lineRule="auto"/>
      <w:ind w:firstLine="709"/>
      <w:jc w:val="both"/>
      <w:outlineLvl w:val="3"/>
    </w:pPr>
    <w:rPr>
      <w:rFonts w:ascii="Calibri" w:hAnsi="Calibri" w:cs="Calibri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6B32BC"/>
    <w:pPr>
      <w:keepNext/>
      <w:ind w:left="360"/>
      <w:jc w:val="center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32BC"/>
    <w:pPr>
      <w:keepNext/>
      <w:tabs>
        <w:tab w:val="left" w:pos="2268"/>
      </w:tabs>
      <w:spacing w:line="360" w:lineRule="auto"/>
      <w:ind w:firstLine="851"/>
      <w:jc w:val="both"/>
      <w:outlineLvl w:val="5"/>
    </w:pPr>
    <w:rPr>
      <w:rFonts w:ascii="Calibri" w:hAnsi="Calibri" w:cs="Calibri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32BC"/>
    <w:pPr>
      <w:keepNext/>
      <w:spacing w:line="360" w:lineRule="auto"/>
      <w:outlineLvl w:val="6"/>
    </w:pPr>
    <w:rPr>
      <w:rFonts w:ascii="Calibri" w:hAnsi="Calibri" w:cs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32BC"/>
    <w:pPr>
      <w:keepNext/>
      <w:ind w:firstLine="1077"/>
      <w:outlineLvl w:val="7"/>
    </w:pPr>
    <w:rPr>
      <w:rFonts w:ascii="Calibri" w:hAnsi="Calibri" w:cs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32BC"/>
    <w:pPr>
      <w:keepNext/>
      <w:ind w:firstLine="540"/>
      <w:jc w:val="both"/>
      <w:outlineLvl w:val="8"/>
    </w:pPr>
    <w:rPr>
      <w:rFonts w:ascii="Cambria" w:hAnsi="Cambria" w:cs="Cambria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6278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F6278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F6278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F6278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F6278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F6278"/>
    <w:rPr>
      <w:rFonts w:ascii="Calibri" w:hAnsi="Calibri" w:cs="Calibri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F6278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7F6278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F6278"/>
    <w:rPr>
      <w:rFonts w:ascii="Cambria" w:hAnsi="Cambria" w:cs="Cambria"/>
    </w:rPr>
  </w:style>
  <w:style w:type="paragraph" w:styleId="BodyText">
    <w:name w:val="Body Text"/>
    <w:basedOn w:val="Normal"/>
    <w:link w:val="BodyTextChar"/>
    <w:uiPriority w:val="99"/>
    <w:rsid w:val="006B32B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F6278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6B32BC"/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F6278"/>
    <w:rPr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6B32BC"/>
    <w:pPr>
      <w:jc w:val="both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7F6278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6B32BC"/>
    <w:pPr>
      <w:ind w:left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F6278"/>
    <w:rPr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6B32BC"/>
    <w:pPr>
      <w:ind w:firstLine="851"/>
      <w:jc w:val="both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F6278"/>
    <w:rPr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6B32BC"/>
    <w:pPr>
      <w:ind w:left="4536" w:hanging="3685"/>
      <w:jc w:val="both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7F6278"/>
    <w:rPr>
      <w:sz w:val="16"/>
      <w:szCs w:val="16"/>
    </w:rPr>
  </w:style>
  <w:style w:type="paragraph" w:customStyle="1" w:styleId="41">
    <w:name w:val="Заголовок 41"/>
    <w:basedOn w:val="Normal"/>
    <w:next w:val="Normal"/>
    <w:uiPriority w:val="99"/>
    <w:rsid w:val="006B32BC"/>
    <w:pPr>
      <w:keepNext/>
      <w:jc w:val="center"/>
      <w:outlineLvl w:val="3"/>
    </w:pPr>
    <w:rPr>
      <w:sz w:val="24"/>
      <w:szCs w:val="24"/>
    </w:rPr>
  </w:style>
  <w:style w:type="paragraph" w:styleId="Caption">
    <w:name w:val="caption"/>
    <w:basedOn w:val="Normal"/>
    <w:next w:val="Normal"/>
    <w:uiPriority w:val="99"/>
    <w:qFormat/>
    <w:rsid w:val="006B32BC"/>
    <w:pPr>
      <w:spacing w:line="360" w:lineRule="auto"/>
      <w:jc w:val="center"/>
    </w:pPr>
    <w:rPr>
      <w:b/>
      <w:bCs/>
    </w:rPr>
  </w:style>
  <w:style w:type="paragraph" w:customStyle="1" w:styleId="ConsNormal">
    <w:name w:val="ConsNormal"/>
    <w:uiPriority w:val="99"/>
    <w:rsid w:val="006B32B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6B32B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6B32B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6B32B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B32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6B32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32135"/>
    <w:rPr>
      <w:sz w:val="2"/>
      <w:szCs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6278"/>
    <w:rPr>
      <w:sz w:val="2"/>
      <w:szCs w:val="2"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FD53C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8703A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BA743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F6278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BA7439"/>
  </w:style>
  <w:style w:type="paragraph" w:customStyle="1" w:styleId="1">
    <w:name w:val="Знак1"/>
    <w:basedOn w:val="Normal"/>
    <w:next w:val="Normal"/>
    <w:uiPriority w:val="99"/>
    <w:semiHidden/>
    <w:rsid w:val="00A10B6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99"/>
    <w:qFormat/>
    <w:rsid w:val="005B7CE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52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311</TotalTime>
  <Pages>2</Pages>
  <Words>299</Words>
  <Characters>1710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1</dc:creator>
  <cp:keywords/>
  <dc:description/>
  <cp:lastModifiedBy>исропил</cp:lastModifiedBy>
  <cp:revision>38</cp:revision>
  <cp:lastPrinted>2017-11-23T11:22:00Z</cp:lastPrinted>
  <dcterms:created xsi:type="dcterms:W3CDTF">2016-08-18T12:33:00Z</dcterms:created>
  <dcterms:modified xsi:type="dcterms:W3CDTF">2017-11-24T07:19:00Z</dcterms:modified>
</cp:coreProperties>
</file>